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7B36A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69213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A9685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2439DB3A" w:rsidR="00A03728" w:rsidRDefault="00BB1F1B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September 23, 2021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3700393B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</w:t>
      </w:r>
      <w:r w:rsidR="00D07EA2">
        <w:rPr>
          <w:rFonts w:ascii="Univers" w:hAnsi="Univers"/>
        </w:rPr>
        <w:t>RFPs</w:t>
      </w:r>
      <w:r>
        <w:rPr>
          <w:rFonts w:ascii="Univers" w:hAnsi="Univers"/>
        </w:rPr>
        <w:t xml:space="preserve"> at 2815 East Garland Avenue, Spokane, WA  99207,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731CEB2E" w:rsidR="00A03728" w:rsidRDefault="00D07EA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>
        <w:rPr>
          <w:rFonts w:ascii="Univers" w:hAnsi="Univers"/>
        </w:rPr>
        <w:t>7</w:t>
      </w:r>
      <w:r w:rsidR="00EE7629">
        <w:rPr>
          <w:rFonts w:ascii="Univers" w:hAnsi="Univers"/>
        </w:rPr>
        <w:t>-21</w:t>
      </w:r>
      <w:r w:rsidR="00E95BB7">
        <w:rPr>
          <w:rFonts w:ascii="Univers" w:hAnsi="Univers"/>
        </w:rPr>
        <w:t>22</w:t>
      </w:r>
    </w:p>
    <w:p w14:paraId="4DEF716B" w14:textId="5F906F4B" w:rsidR="00A34EF4" w:rsidRDefault="00D07EA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SUPPLEMENTAL </w:t>
      </w:r>
      <w:r w:rsidR="006F555E">
        <w:rPr>
          <w:rFonts w:ascii="Univers" w:hAnsi="Univers"/>
        </w:rPr>
        <w:t xml:space="preserve">NUTRITION SERVICES </w:t>
      </w:r>
      <w:r>
        <w:rPr>
          <w:rFonts w:ascii="Univers" w:hAnsi="Univers"/>
        </w:rPr>
        <w:t>PRIME VENDOR</w:t>
      </w:r>
      <w:r w:rsidR="00A34EF4">
        <w:rPr>
          <w:rFonts w:ascii="Univers" w:hAnsi="Univers"/>
        </w:rPr>
        <w:t xml:space="preserve">, until 2:00:00 p.m. PDT, </w:t>
      </w:r>
      <w:r w:rsidR="00681E41">
        <w:rPr>
          <w:rFonts w:ascii="Univers" w:hAnsi="Univers"/>
        </w:rPr>
        <w:t>Fri</w:t>
      </w:r>
      <w:r w:rsidR="00FA5461">
        <w:rPr>
          <w:rFonts w:ascii="Univers" w:hAnsi="Univers"/>
        </w:rPr>
        <w:t xml:space="preserve">day, </w:t>
      </w:r>
      <w:r w:rsidR="00681E41">
        <w:rPr>
          <w:rFonts w:ascii="Univers" w:hAnsi="Univers"/>
        </w:rPr>
        <w:t>October15</w:t>
      </w:r>
      <w:r w:rsidR="009851CC">
        <w:rPr>
          <w:rFonts w:ascii="Univers" w:hAnsi="Univers"/>
        </w:rPr>
        <w:t>, 202</w:t>
      </w:r>
      <w:r w:rsidR="00E95BB7">
        <w:rPr>
          <w:rFonts w:ascii="Univers" w:hAnsi="Univers"/>
        </w:rPr>
        <w:t>1</w:t>
      </w:r>
    </w:p>
    <w:p w14:paraId="75DEFF11" w14:textId="430A7C71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454DFFC" w14:textId="02315C0A" w:rsidR="00681E41" w:rsidRDefault="00681E4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At which time the pro</w:t>
      </w:r>
      <w:r w:rsidR="00445B28">
        <w:rPr>
          <w:rFonts w:ascii="Univers" w:hAnsi="Univers"/>
        </w:rPr>
        <w:t>posals will be collected and participating vendors acknowledged.</w:t>
      </w: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2B4877C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851CC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9851CC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 xml:space="preserve">Adam </w:t>
      </w:r>
      <w:proofErr w:type="spellStart"/>
      <w:r w:rsidR="00C82FCC">
        <w:rPr>
          <w:rFonts w:ascii="Univers" w:hAnsi="Univers"/>
        </w:rPr>
        <w:t>Swin</w:t>
      </w:r>
      <w:r w:rsidR="00A01C70">
        <w:rPr>
          <w:rFonts w:ascii="Univers" w:hAnsi="Univers"/>
        </w:rPr>
        <w:t>yard</w:t>
      </w:r>
      <w:proofErr w:type="spellEnd"/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6056C69F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7F5598">
        <w:rPr>
          <w:rFonts w:ascii="Univers" w:hAnsi="Univers"/>
          <w:u w:val="single"/>
        </w:rPr>
        <w:t>October 1</w:t>
      </w:r>
      <w:r w:rsidR="007F5598" w:rsidRPr="007F5598">
        <w:rPr>
          <w:rFonts w:ascii="Univers" w:hAnsi="Univers"/>
          <w:u w:val="single"/>
          <w:vertAlign w:val="superscript"/>
        </w:rPr>
        <w:t>st</w:t>
      </w:r>
      <w:r w:rsidR="007F5598">
        <w:rPr>
          <w:rFonts w:ascii="Univers" w:hAnsi="Univers"/>
          <w:u w:val="single"/>
        </w:rPr>
        <w:t xml:space="preserve"> and 8</w:t>
      </w:r>
      <w:proofErr w:type="gramStart"/>
      <w:r w:rsidR="007F5598" w:rsidRPr="007F5598">
        <w:rPr>
          <w:rFonts w:ascii="Univers" w:hAnsi="Univers"/>
          <w:u w:val="single"/>
          <w:vertAlign w:val="superscript"/>
        </w:rPr>
        <w:t>th</w:t>
      </w:r>
      <w:r w:rsidR="009E4AD7">
        <w:rPr>
          <w:rFonts w:ascii="Univers" w:hAnsi="Univers"/>
          <w:u w:val="single"/>
        </w:rPr>
        <w:t xml:space="preserve"> </w:t>
      </w:r>
      <w:r w:rsidR="00A01C70">
        <w:rPr>
          <w:rFonts w:ascii="Univers" w:hAnsi="Univers"/>
          <w:u w:val="single"/>
        </w:rPr>
        <w:t>,</w:t>
      </w:r>
      <w:proofErr w:type="gramEnd"/>
      <w:r w:rsidR="00A01C70">
        <w:rPr>
          <w:rFonts w:ascii="Univers" w:hAnsi="Univers"/>
          <w:u w:val="single"/>
        </w:rPr>
        <w:t xml:space="preserve"> 202</w:t>
      </w:r>
      <w:r w:rsidR="009E4AD7">
        <w:rPr>
          <w:rFonts w:ascii="Univers" w:hAnsi="Univers"/>
          <w:u w:val="single"/>
        </w:rPr>
        <w:t>1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A7C95F-91C9-4E05-8C70-D36579DE452A}"/>
    <w:embedBold r:id="rId2" w:fontKey="{8B28156D-6230-42B4-BC5C-5BFDFD62C47F}"/>
    <w:embedItalic r:id="rId3" w:fontKey="{49D5939B-7D30-43FC-8027-7801359B67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4FF9232-EE37-4840-BFE7-3A7708CB36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365FA9-B13B-49D4-9E93-092336128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97B4E3C-EE3B-4529-A455-BBB29D39B9EE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7" w:fontKey="{C36A9E2A-5C5B-4F15-8FED-E54B774CF9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BB2A1C-DED4-4F5E-9E80-F60417B435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3061104-3C7C-48C6-8C20-FCF2975B1B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42C7D"/>
    <w:rsid w:val="00173CD6"/>
    <w:rsid w:val="001C0A40"/>
    <w:rsid w:val="001E41FD"/>
    <w:rsid w:val="00266719"/>
    <w:rsid w:val="002F47B0"/>
    <w:rsid w:val="00337969"/>
    <w:rsid w:val="00362805"/>
    <w:rsid w:val="003B6000"/>
    <w:rsid w:val="003C74E4"/>
    <w:rsid w:val="003D4F9A"/>
    <w:rsid w:val="00405625"/>
    <w:rsid w:val="004146ED"/>
    <w:rsid w:val="00445B28"/>
    <w:rsid w:val="004A43D8"/>
    <w:rsid w:val="004C40AE"/>
    <w:rsid w:val="004F0DE8"/>
    <w:rsid w:val="005419E1"/>
    <w:rsid w:val="005E3BB9"/>
    <w:rsid w:val="005F6E1F"/>
    <w:rsid w:val="00602277"/>
    <w:rsid w:val="0060322B"/>
    <w:rsid w:val="00612C2D"/>
    <w:rsid w:val="00673477"/>
    <w:rsid w:val="00681E41"/>
    <w:rsid w:val="006A4919"/>
    <w:rsid w:val="006F555E"/>
    <w:rsid w:val="006F7482"/>
    <w:rsid w:val="007D42DA"/>
    <w:rsid w:val="007F5598"/>
    <w:rsid w:val="008004DB"/>
    <w:rsid w:val="008704A8"/>
    <w:rsid w:val="008B1896"/>
    <w:rsid w:val="008C4CEF"/>
    <w:rsid w:val="009570E3"/>
    <w:rsid w:val="009851CC"/>
    <w:rsid w:val="009E4AD7"/>
    <w:rsid w:val="00A01C70"/>
    <w:rsid w:val="00A03728"/>
    <w:rsid w:val="00A34EF4"/>
    <w:rsid w:val="00AE1B6E"/>
    <w:rsid w:val="00AE2055"/>
    <w:rsid w:val="00B666AF"/>
    <w:rsid w:val="00B71CA9"/>
    <w:rsid w:val="00B84886"/>
    <w:rsid w:val="00BB1F1B"/>
    <w:rsid w:val="00C06680"/>
    <w:rsid w:val="00C12CCC"/>
    <w:rsid w:val="00C51030"/>
    <w:rsid w:val="00C82FCC"/>
    <w:rsid w:val="00CC1A33"/>
    <w:rsid w:val="00D07EA2"/>
    <w:rsid w:val="00DD3400"/>
    <w:rsid w:val="00E902F6"/>
    <w:rsid w:val="00E95BB7"/>
    <w:rsid w:val="00EE7629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5</TotalTime>
  <Pages>1</Pages>
  <Words>152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7</cp:revision>
  <cp:lastPrinted>2016-07-14T15:45:00Z</cp:lastPrinted>
  <dcterms:created xsi:type="dcterms:W3CDTF">2021-09-23T18:03:00Z</dcterms:created>
  <dcterms:modified xsi:type="dcterms:W3CDTF">2021-09-23T18:07:00Z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